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9272" w14:textId="1E8E55C3" w:rsidR="008A0C7C" w:rsidRPr="008A0C7C" w:rsidRDefault="008A0C7C" w:rsidP="006839C0">
      <w:pPr>
        <w:spacing w:after="0"/>
        <w:rPr>
          <w:b/>
        </w:rPr>
      </w:pPr>
    </w:p>
    <w:p w14:paraId="0D250A7D" w14:textId="37389726" w:rsidR="00FC41ED" w:rsidRDefault="00C24ADF" w:rsidP="00ED371C">
      <w:pPr>
        <w:spacing w:after="0"/>
        <w:jc w:val="right"/>
      </w:pPr>
      <w:r w:rsidRPr="00C24ADF">
        <w:rPr>
          <w:b/>
        </w:rPr>
        <w:t>Fecha:</w:t>
      </w:r>
      <w:r>
        <w:t xml:space="preserve"> </w:t>
      </w:r>
      <w:r w:rsidR="00E43BC1">
        <w:t>19</w:t>
      </w:r>
      <w:r>
        <w:t xml:space="preserve"> de </w:t>
      </w:r>
      <w:r w:rsidR="006839C0">
        <w:t>septiembre</w:t>
      </w:r>
      <w:r w:rsidR="00D25865">
        <w:t xml:space="preserve"> </w:t>
      </w:r>
      <w:r>
        <w:t>de 202</w:t>
      </w:r>
      <w:r w:rsidR="00D25865">
        <w:t>4</w:t>
      </w:r>
    </w:p>
    <w:p w14:paraId="402CF488" w14:textId="2780CBF7" w:rsidR="00AD17B9" w:rsidRDefault="00AD17B9" w:rsidP="000D21ED">
      <w:pPr>
        <w:spacing w:after="0"/>
        <w:rPr>
          <w:b/>
          <w:sz w:val="24"/>
        </w:rPr>
      </w:pPr>
    </w:p>
    <w:p w14:paraId="131D8771" w14:textId="77777777" w:rsidR="00E43BC1" w:rsidRDefault="00E43BC1" w:rsidP="000D21ED">
      <w:pPr>
        <w:spacing w:after="0"/>
        <w:rPr>
          <w:b/>
          <w:sz w:val="24"/>
        </w:rPr>
      </w:pPr>
    </w:p>
    <w:p w14:paraId="2D516608" w14:textId="01114C81" w:rsidR="0035564F" w:rsidRDefault="00F56516" w:rsidP="0035564F">
      <w:pPr>
        <w:spacing w:after="0"/>
        <w:ind w:firstLine="708"/>
        <w:jc w:val="both"/>
        <w:rPr>
          <w:b/>
          <w:sz w:val="24"/>
        </w:rPr>
      </w:pPr>
      <w:r>
        <w:rPr>
          <w:b/>
          <w:sz w:val="24"/>
        </w:rPr>
        <w:t xml:space="preserve">Resumen </w:t>
      </w:r>
    </w:p>
    <w:p w14:paraId="0FB0A65E" w14:textId="77777777" w:rsidR="00F56516" w:rsidRDefault="00F56516" w:rsidP="0035564F">
      <w:pPr>
        <w:spacing w:after="0"/>
        <w:ind w:firstLine="708"/>
        <w:jc w:val="both"/>
        <w:rPr>
          <w:b/>
          <w:sz w:val="24"/>
        </w:rPr>
      </w:pPr>
    </w:p>
    <w:p w14:paraId="2F993B0A" w14:textId="54917607" w:rsidR="00F56516" w:rsidRDefault="0037536E" w:rsidP="00E75447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75447">
        <w:rPr>
          <w:rFonts w:ascii="Arial" w:hAnsi="Arial" w:cs="Arial"/>
          <w:sz w:val="24"/>
        </w:rPr>
        <w:t xml:space="preserve">El día </w:t>
      </w:r>
      <w:r w:rsidR="00F56516">
        <w:rPr>
          <w:rFonts w:ascii="Arial" w:hAnsi="Arial" w:cs="Arial"/>
          <w:sz w:val="24"/>
        </w:rPr>
        <w:t>19</w:t>
      </w:r>
      <w:r w:rsidRPr="00E75447">
        <w:rPr>
          <w:rFonts w:ascii="Arial" w:hAnsi="Arial" w:cs="Arial"/>
          <w:sz w:val="24"/>
        </w:rPr>
        <w:t xml:space="preserve"> de</w:t>
      </w:r>
      <w:r w:rsidR="006839C0" w:rsidRPr="00E75447">
        <w:rPr>
          <w:rFonts w:ascii="Arial" w:hAnsi="Arial" w:cs="Arial"/>
          <w:sz w:val="24"/>
        </w:rPr>
        <w:t xml:space="preserve"> septiembre</w:t>
      </w:r>
      <w:r w:rsidRPr="00E75447">
        <w:rPr>
          <w:rFonts w:ascii="Arial" w:hAnsi="Arial" w:cs="Arial"/>
          <w:sz w:val="24"/>
        </w:rPr>
        <w:t xml:space="preserve"> del presente año</w:t>
      </w:r>
      <w:r w:rsidR="00D25865" w:rsidRPr="00E75447">
        <w:rPr>
          <w:rFonts w:ascii="Arial" w:hAnsi="Arial" w:cs="Arial"/>
          <w:sz w:val="24"/>
        </w:rPr>
        <w:t xml:space="preserve"> como parte </w:t>
      </w:r>
      <w:r w:rsidR="00FB536E" w:rsidRPr="00E75447">
        <w:rPr>
          <w:rFonts w:ascii="Arial" w:hAnsi="Arial" w:cs="Arial"/>
          <w:sz w:val="24"/>
        </w:rPr>
        <w:t xml:space="preserve">de las actividades </w:t>
      </w:r>
      <w:r w:rsidR="00362308">
        <w:rPr>
          <w:rFonts w:ascii="Arial" w:hAnsi="Arial" w:cs="Arial"/>
          <w:sz w:val="24"/>
        </w:rPr>
        <w:t xml:space="preserve">realizadas por el grupo 1 </w:t>
      </w:r>
      <w:r w:rsidR="00D25865" w:rsidRPr="00E75447">
        <w:rPr>
          <w:rFonts w:ascii="Arial" w:hAnsi="Arial" w:cs="Arial"/>
          <w:sz w:val="24"/>
        </w:rPr>
        <w:t xml:space="preserve">del Comité Inter Institucional de Fallas y Grietas </w:t>
      </w:r>
      <w:r w:rsidR="00547501" w:rsidRPr="00E75447">
        <w:rPr>
          <w:rFonts w:ascii="Arial" w:hAnsi="Arial" w:cs="Arial"/>
          <w:sz w:val="24"/>
        </w:rPr>
        <w:t xml:space="preserve">Geológicas </w:t>
      </w:r>
      <w:r w:rsidR="00D25865" w:rsidRPr="00E75447">
        <w:rPr>
          <w:rFonts w:ascii="Arial" w:hAnsi="Arial" w:cs="Arial"/>
          <w:sz w:val="24"/>
        </w:rPr>
        <w:t>del Estado de Aguascalientes</w:t>
      </w:r>
      <w:r w:rsidR="00FB536E" w:rsidRPr="00E75447">
        <w:rPr>
          <w:rFonts w:ascii="Arial" w:hAnsi="Arial" w:cs="Arial"/>
          <w:sz w:val="24"/>
        </w:rPr>
        <w:t xml:space="preserve"> (CIFGEA)</w:t>
      </w:r>
      <w:r w:rsidR="00F56516">
        <w:rPr>
          <w:rFonts w:ascii="Arial" w:hAnsi="Arial" w:cs="Arial"/>
          <w:sz w:val="24"/>
        </w:rPr>
        <w:t>.</w:t>
      </w:r>
    </w:p>
    <w:p w14:paraId="13B4AF4A" w14:textId="77777777" w:rsidR="00F56516" w:rsidRDefault="00F56516" w:rsidP="00E75447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</w:p>
    <w:p w14:paraId="745521B8" w14:textId="727912AD" w:rsidR="00E75447" w:rsidRDefault="00F56516" w:rsidP="00E75447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</w:t>
      </w:r>
      <w:r w:rsidR="00E43BC1">
        <w:rPr>
          <w:rFonts w:ascii="Arial" w:hAnsi="Arial" w:cs="Arial"/>
          <w:sz w:val="24"/>
        </w:rPr>
        <w:t>asistió</w:t>
      </w:r>
      <w:r>
        <w:rPr>
          <w:rFonts w:ascii="Arial" w:hAnsi="Arial" w:cs="Arial"/>
          <w:sz w:val="24"/>
        </w:rPr>
        <w:t xml:space="preserve"> a un </w:t>
      </w:r>
      <w:r w:rsidR="00E43BC1">
        <w:rPr>
          <w:rFonts w:ascii="Arial" w:hAnsi="Arial" w:cs="Arial"/>
          <w:sz w:val="24"/>
        </w:rPr>
        <w:t xml:space="preserve">coloquio de sismicidad en México en el </w:t>
      </w:r>
      <w:proofErr w:type="spellStart"/>
      <w:r w:rsidR="00E43BC1">
        <w:rPr>
          <w:rFonts w:ascii="Arial" w:hAnsi="Arial" w:cs="Arial"/>
          <w:sz w:val="24"/>
        </w:rPr>
        <w:t>expoforo</w:t>
      </w:r>
      <w:proofErr w:type="spellEnd"/>
      <w:r w:rsidR="00E43BC1">
        <w:rPr>
          <w:rFonts w:ascii="Arial" w:hAnsi="Arial" w:cs="Arial"/>
          <w:sz w:val="24"/>
        </w:rPr>
        <w:t xml:space="preserve"> del centro de ciencias del diseño y de la construcción de la UAA a las 9:00 am</w:t>
      </w:r>
      <w:r w:rsidR="004137D7">
        <w:rPr>
          <w:rFonts w:ascii="Arial" w:hAnsi="Arial" w:cs="Arial"/>
          <w:sz w:val="24"/>
        </w:rPr>
        <w:t>.</w:t>
      </w:r>
      <w:bookmarkStart w:id="0" w:name="_GoBack"/>
      <w:bookmarkEnd w:id="0"/>
    </w:p>
    <w:p w14:paraId="4C0C641C" w14:textId="12696F73" w:rsidR="00E43BC1" w:rsidRDefault="00E43BC1" w:rsidP="00E75447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</w:p>
    <w:p w14:paraId="71E54A1E" w14:textId="77777777" w:rsidR="00E43BC1" w:rsidRPr="00E75447" w:rsidRDefault="00E43BC1" w:rsidP="00E75447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</w:p>
    <w:p w14:paraId="072BF325" w14:textId="04595BB6" w:rsidR="00A5586E" w:rsidRDefault="00A5586E" w:rsidP="00FD0377">
      <w:pPr>
        <w:spacing w:after="0"/>
        <w:jc w:val="both"/>
        <w:rPr>
          <w:sz w:val="24"/>
        </w:rPr>
      </w:pPr>
    </w:p>
    <w:p w14:paraId="731FFD80" w14:textId="77777777" w:rsidR="00E43BC1" w:rsidRPr="00FD0377" w:rsidRDefault="00E43BC1" w:rsidP="00FD0377">
      <w:pPr>
        <w:spacing w:after="0"/>
        <w:jc w:val="both"/>
        <w:rPr>
          <w:sz w:val="24"/>
        </w:rPr>
      </w:pPr>
    </w:p>
    <w:p w14:paraId="63B7249C" w14:textId="69B3884C" w:rsidR="00D52DED" w:rsidRPr="007A0B6F" w:rsidRDefault="00D52DED" w:rsidP="00E43BC1">
      <w:pPr>
        <w:spacing w:after="0"/>
        <w:jc w:val="both"/>
        <w:rPr>
          <w:b/>
          <w:sz w:val="20"/>
        </w:rPr>
      </w:pPr>
    </w:p>
    <w:sectPr w:rsidR="00D52DED" w:rsidRPr="007A0B6F" w:rsidSect="003A4395">
      <w:headerReference w:type="default" r:id="rId7"/>
      <w:footerReference w:type="default" r:id="rId8"/>
      <w:pgSz w:w="12240" w:h="15840"/>
      <w:pgMar w:top="1418" w:right="1701" w:bottom="567" w:left="1701" w:header="425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D2626" w14:textId="77777777" w:rsidR="00443D79" w:rsidRDefault="00443D79" w:rsidP="00C24ADF">
      <w:pPr>
        <w:spacing w:after="0" w:line="240" w:lineRule="auto"/>
      </w:pPr>
      <w:r>
        <w:separator/>
      </w:r>
    </w:p>
  </w:endnote>
  <w:endnote w:type="continuationSeparator" w:id="0">
    <w:p w14:paraId="60D2B308" w14:textId="77777777" w:rsidR="00443D79" w:rsidRDefault="00443D79" w:rsidP="00C2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61637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FD8C2D" w14:textId="77777777" w:rsidR="00593EAD" w:rsidRDefault="00593EAD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F7A02C" w14:textId="77777777" w:rsidR="003A4395" w:rsidRDefault="003A43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88101" w14:textId="77777777" w:rsidR="00443D79" w:rsidRDefault="00443D79" w:rsidP="00C24ADF">
      <w:pPr>
        <w:spacing w:after="0" w:line="240" w:lineRule="auto"/>
      </w:pPr>
      <w:r>
        <w:separator/>
      </w:r>
    </w:p>
  </w:footnote>
  <w:footnote w:type="continuationSeparator" w:id="0">
    <w:p w14:paraId="1B04A62C" w14:textId="77777777" w:rsidR="00443D79" w:rsidRDefault="00443D79" w:rsidP="00C2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99F1C" w14:textId="77777777" w:rsidR="007A0B6F" w:rsidRDefault="007A0B6F" w:rsidP="007A0B6F">
    <w:pPr>
      <w:pStyle w:val="Encabezad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E0BB57" wp14:editId="067FEFE5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1647825" cy="409575"/>
          <wp:effectExtent l="0" t="0" r="9525" b="9525"/>
          <wp:wrapNone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Área de Fallas y Grietas</w:t>
    </w:r>
    <w:r w:rsidRPr="00C7573C">
      <w:rPr>
        <w:sz w:val="20"/>
        <w:szCs w:val="20"/>
      </w:rPr>
      <w:t xml:space="preserve"> </w:t>
    </w:r>
    <w:r>
      <w:rPr>
        <w:sz w:val="20"/>
        <w:szCs w:val="20"/>
      </w:rPr>
      <w:t>Geológicas</w:t>
    </w:r>
  </w:p>
  <w:p w14:paraId="4719AC18" w14:textId="77777777" w:rsidR="00C24ADF" w:rsidRPr="007A0B6F" w:rsidRDefault="007A0B6F" w:rsidP="007A0B6F">
    <w:pPr>
      <w:pStyle w:val="Encabezado"/>
    </w:pPr>
    <w:r>
      <w:rPr>
        <w:sz w:val="20"/>
        <w:szCs w:val="20"/>
      </w:rPr>
      <w:t>de la Secretaría de Planeación, Participación y Desarrollo</w:t>
    </w:r>
    <w:r>
      <w:rPr>
        <w:sz w:val="24"/>
        <w:szCs w:val="24"/>
      </w:rPr>
      <w:t xml:space="preserve"> </w:t>
    </w:r>
    <w:r>
      <w:rPr>
        <w:b/>
        <w:sz w:val="40"/>
        <w:szCs w:val="40"/>
      </w:rPr>
      <w:ptab w:relativeTo="margin" w:alignment="center" w:leader="none"/>
    </w:r>
    <w:r>
      <w:rPr>
        <w:b/>
        <w:sz w:val="40"/>
        <w:szCs w:val="40"/>
      </w:rPr>
      <w:ptab w:relativeTo="margin" w:alignment="right" w:leader="none"/>
    </w:r>
    <w:r>
      <w:rPr>
        <w:b/>
        <w:sz w:val="40"/>
        <w:szCs w:val="40"/>
      </w:rPr>
      <w:t>TARJETA INFORMATIVA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630"/>
    <w:multiLevelType w:val="multilevel"/>
    <w:tmpl w:val="8990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B38A7"/>
    <w:multiLevelType w:val="hybridMultilevel"/>
    <w:tmpl w:val="2E6C6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C16B4"/>
    <w:multiLevelType w:val="hybridMultilevel"/>
    <w:tmpl w:val="7F1252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0B02"/>
    <w:multiLevelType w:val="multilevel"/>
    <w:tmpl w:val="D75C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118D0"/>
    <w:multiLevelType w:val="multilevel"/>
    <w:tmpl w:val="3B62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50C35"/>
    <w:multiLevelType w:val="multilevel"/>
    <w:tmpl w:val="DDB4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E3AF6"/>
    <w:multiLevelType w:val="hybridMultilevel"/>
    <w:tmpl w:val="618CB3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B2CF8"/>
    <w:multiLevelType w:val="multilevel"/>
    <w:tmpl w:val="D37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C22D9"/>
    <w:multiLevelType w:val="hybridMultilevel"/>
    <w:tmpl w:val="3FDAFDC0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FC77D7A"/>
    <w:multiLevelType w:val="hybridMultilevel"/>
    <w:tmpl w:val="141A778C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201C90"/>
    <w:multiLevelType w:val="multilevel"/>
    <w:tmpl w:val="0CA2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15CD1"/>
    <w:multiLevelType w:val="multilevel"/>
    <w:tmpl w:val="0EE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839CB"/>
    <w:multiLevelType w:val="hybridMultilevel"/>
    <w:tmpl w:val="C92EA1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E7E74"/>
    <w:multiLevelType w:val="multilevel"/>
    <w:tmpl w:val="0BCC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70D6F"/>
    <w:multiLevelType w:val="hybridMultilevel"/>
    <w:tmpl w:val="CC9E67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CF4"/>
    <w:multiLevelType w:val="multilevel"/>
    <w:tmpl w:val="A520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B7A6C"/>
    <w:multiLevelType w:val="hybridMultilevel"/>
    <w:tmpl w:val="8244F8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B63E3"/>
    <w:multiLevelType w:val="hybridMultilevel"/>
    <w:tmpl w:val="781401B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01E7548"/>
    <w:multiLevelType w:val="multilevel"/>
    <w:tmpl w:val="5B92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DB4696"/>
    <w:multiLevelType w:val="multilevel"/>
    <w:tmpl w:val="6DC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"/>
  </w:num>
  <w:num w:numId="5">
    <w:abstractNumId w:val="17"/>
  </w:num>
  <w:num w:numId="6">
    <w:abstractNumId w:val="9"/>
  </w:num>
  <w:num w:numId="7">
    <w:abstractNumId w:val="2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7"/>
  </w:num>
  <w:num w:numId="13">
    <w:abstractNumId w:val="11"/>
  </w:num>
  <w:num w:numId="14">
    <w:abstractNumId w:val="3"/>
  </w:num>
  <w:num w:numId="15">
    <w:abstractNumId w:val="4"/>
  </w:num>
  <w:num w:numId="16">
    <w:abstractNumId w:val="15"/>
  </w:num>
  <w:num w:numId="17">
    <w:abstractNumId w:val="13"/>
  </w:num>
  <w:num w:numId="18">
    <w:abstractNumId w:val="18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6E"/>
    <w:rsid w:val="000147F8"/>
    <w:rsid w:val="0007575D"/>
    <w:rsid w:val="000831E0"/>
    <w:rsid w:val="000A5CC3"/>
    <w:rsid w:val="000D21ED"/>
    <w:rsid w:val="001228D6"/>
    <w:rsid w:val="001235C0"/>
    <w:rsid w:val="00143A0A"/>
    <w:rsid w:val="00171C46"/>
    <w:rsid w:val="0019491F"/>
    <w:rsid w:val="001A287C"/>
    <w:rsid w:val="001B425B"/>
    <w:rsid w:val="001C6BEE"/>
    <w:rsid w:val="00222BE7"/>
    <w:rsid w:val="00227A2F"/>
    <w:rsid w:val="00233BFF"/>
    <w:rsid w:val="002D4330"/>
    <w:rsid w:val="002D50EC"/>
    <w:rsid w:val="002F6848"/>
    <w:rsid w:val="00313F9A"/>
    <w:rsid w:val="00316623"/>
    <w:rsid w:val="0032408A"/>
    <w:rsid w:val="00352D72"/>
    <w:rsid w:val="0035564F"/>
    <w:rsid w:val="00355B7D"/>
    <w:rsid w:val="00357A0B"/>
    <w:rsid w:val="00362308"/>
    <w:rsid w:val="00374328"/>
    <w:rsid w:val="0037536E"/>
    <w:rsid w:val="003905FF"/>
    <w:rsid w:val="00391393"/>
    <w:rsid w:val="003A343F"/>
    <w:rsid w:val="003A4395"/>
    <w:rsid w:val="004137D7"/>
    <w:rsid w:val="004147F2"/>
    <w:rsid w:val="00422DF5"/>
    <w:rsid w:val="0044208C"/>
    <w:rsid w:val="00443D79"/>
    <w:rsid w:val="004742A9"/>
    <w:rsid w:val="00477F09"/>
    <w:rsid w:val="0048422D"/>
    <w:rsid w:val="005107AD"/>
    <w:rsid w:val="00537F00"/>
    <w:rsid w:val="00547501"/>
    <w:rsid w:val="00555957"/>
    <w:rsid w:val="00560F68"/>
    <w:rsid w:val="00562F33"/>
    <w:rsid w:val="005724CD"/>
    <w:rsid w:val="00575CBE"/>
    <w:rsid w:val="00584D2E"/>
    <w:rsid w:val="00587E9C"/>
    <w:rsid w:val="00590246"/>
    <w:rsid w:val="00590D93"/>
    <w:rsid w:val="00593EAD"/>
    <w:rsid w:val="005B781E"/>
    <w:rsid w:val="005C6C52"/>
    <w:rsid w:val="005D5561"/>
    <w:rsid w:val="00603B8C"/>
    <w:rsid w:val="00626C61"/>
    <w:rsid w:val="00627310"/>
    <w:rsid w:val="00657A27"/>
    <w:rsid w:val="006839C0"/>
    <w:rsid w:val="00686062"/>
    <w:rsid w:val="006A510C"/>
    <w:rsid w:val="006B3D1C"/>
    <w:rsid w:val="00703D78"/>
    <w:rsid w:val="007134CB"/>
    <w:rsid w:val="00715A1A"/>
    <w:rsid w:val="0074475C"/>
    <w:rsid w:val="0074619B"/>
    <w:rsid w:val="0076355F"/>
    <w:rsid w:val="00771FA4"/>
    <w:rsid w:val="00774A50"/>
    <w:rsid w:val="00792E67"/>
    <w:rsid w:val="007A0B6F"/>
    <w:rsid w:val="007B2B84"/>
    <w:rsid w:val="007B7F33"/>
    <w:rsid w:val="007C6344"/>
    <w:rsid w:val="007D7AE0"/>
    <w:rsid w:val="007E0A72"/>
    <w:rsid w:val="007F5045"/>
    <w:rsid w:val="00815BA7"/>
    <w:rsid w:val="008645CA"/>
    <w:rsid w:val="00866425"/>
    <w:rsid w:val="00880514"/>
    <w:rsid w:val="008A0C7C"/>
    <w:rsid w:val="009167D9"/>
    <w:rsid w:val="00917EC7"/>
    <w:rsid w:val="00936704"/>
    <w:rsid w:val="009604A2"/>
    <w:rsid w:val="009A76FC"/>
    <w:rsid w:val="009C703D"/>
    <w:rsid w:val="00A02C49"/>
    <w:rsid w:val="00A36F4E"/>
    <w:rsid w:val="00A5586E"/>
    <w:rsid w:val="00AA3C3A"/>
    <w:rsid w:val="00AB1049"/>
    <w:rsid w:val="00AD17B9"/>
    <w:rsid w:val="00AD4007"/>
    <w:rsid w:val="00B16195"/>
    <w:rsid w:val="00B400CC"/>
    <w:rsid w:val="00B40F6D"/>
    <w:rsid w:val="00BD4A9B"/>
    <w:rsid w:val="00BE3390"/>
    <w:rsid w:val="00BF4481"/>
    <w:rsid w:val="00C01A51"/>
    <w:rsid w:val="00C024B9"/>
    <w:rsid w:val="00C0574C"/>
    <w:rsid w:val="00C21345"/>
    <w:rsid w:val="00C24ADF"/>
    <w:rsid w:val="00C81C24"/>
    <w:rsid w:val="00C86CDD"/>
    <w:rsid w:val="00C92D1E"/>
    <w:rsid w:val="00CD3105"/>
    <w:rsid w:val="00CD4FB9"/>
    <w:rsid w:val="00CE5F2A"/>
    <w:rsid w:val="00CF093A"/>
    <w:rsid w:val="00D14240"/>
    <w:rsid w:val="00D212D3"/>
    <w:rsid w:val="00D25865"/>
    <w:rsid w:val="00D41684"/>
    <w:rsid w:val="00D44B06"/>
    <w:rsid w:val="00D52DED"/>
    <w:rsid w:val="00DF64F1"/>
    <w:rsid w:val="00E24A6A"/>
    <w:rsid w:val="00E25F46"/>
    <w:rsid w:val="00E31B39"/>
    <w:rsid w:val="00E43BC1"/>
    <w:rsid w:val="00E50F7E"/>
    <w:rsid w:val="00E673ED"/>
    <w:rsid w:val="00E75447"/>
    <w:rsid w:val="00E81E6C"/>
    <w:rsid w:val="00EC77FD"/>
    <w:rsid w:val="00ED1BAC"/>
    <w:rsid w:val="00ED371C"/>
    <w:rsid w:val="00EF166B"/>
    <w:rsid w:val="00F40032"/>
    <w:rsid w:val="00F47CCD"/>
    <w:rsid w:val="00F56516"/>
    <w:rsid w:val="00FB2D3D"/>
    <w:rsid w:val="00FB536E"/>
    <w:rsid w:val="00FC3818"/>
    <w:rsid w:val="00FC41ED"/>
    <w:rsid w:val="00FD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58169"/>
  <w15:chartTrackingRefBased/>
  <w15:docId w15:val="{BD93D5EF-AC98-4C7D-A2A4-AEF4B819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ADF"/>
  </w:style>
  <w:style w:type="paragraph" w:styleId="Piedepgina">
    <w:name w:val="footer"/>
    <w:basedOn w:val="Normal"/>
    <w:link w:val="PiedepginaCar"/>
    <w:uiPriority w:val="99"/>
    <w:unhideWhenUsed/>
    <w:rsid w:val="00C24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ADF"/>
  </w:style>
  <w:style w:type="paragraph" w:styleId="Prrafodelista">
    <w:name w:val="List Paragraph"/>
    <w:basedOn w:val="Normal"/>
    <w:uiPriority w:val="34"/>
    <w:qFormat/>
    <w:rsid w:val="007C63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5D55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D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CD3105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31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3105"/>
    <w:rPr>
      <w:rFonts w:ascii="Arial" w:eastAsia="Times New Roman" w:hAnsi="Arial" w:cs="Arial"/>
      <w:vanish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0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8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2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3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3168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8329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441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225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32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923991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152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6380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758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0444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13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921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90377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1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495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6576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634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Tusr\Documents\Plantillas%20personalizadas%20de%20Office\Ficha%20Informativ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Informativa</Template>
  <TotalTime>38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General de Ordenamiento Territorial</dc:creator>
  <cp:keywords/>
  <dc:description/>
  <cp:lastModifiedBy>Javier Ivan Luna Rodríguez(SEPLADE, Analista de Fallas y Grieta Geológica)</cp:lastModifiedBy>
  <cp:revision>3</cp:revision>
  <cp:lastPrinted>2024-09-26T21:25:00Z</cp:lastPrinted>
  <dcterms:created xsi:type="dcterms:W3CDTF">2024-10-11T15:33:00Z</dcterms:created>
  <dcterms:modified xsi:type="dcterms:W3CDTF">2024-10-11T16:11:00Z</dcterms:modified>
</cp:coreProperties>
</file>